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99453F" w14:paraId="5BDABAE0" w14:textId="77777777" w:rsidTr="007E153D">
        <w:tc>
          <w:tcPr>
            <w:tcW w:w="8644" w:type="dxa"/>
            <w:shd w:val="clear" w:color="auto" w:fill="DDDDDD"/>
          </w:tcPr>
          <w:p w14:paraId="47CFCE10" w14:textId="77777777" w:rsidR="00332B93" w:rsidRDefault="00332B93" w:rsidP="00332B93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0A210E50" w14:textId="77777777" w:rsidR="00465839" w:rsidRDefault="00465839" w:rsidP="00465839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PROYECTOS ESTRATÉGICOS ORIENTADOS A LA TRANSICIÓN ECOLÓGICA Y A LA TRANSICIÓN DIGITAL 2021</w:t>
            </w:r>
            <w:r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312EC604" w14:textId="77777777" w:rsidR="007E153D" w:rsidRPr="00517D59" w:rsidRDefault="007E153D" w:rsidP="00517D59">
            <w:pPr>
              <w:pStyle w:val="ESBHead"/>
              <w:shd w:val="clear" w:color="auto" w:fill="D9D9D9" w:themeFill="background1" w:themeFillShade="D9"/>
              <w:outlineLvl w:val="0"/>
              <w:rPr>
                <w:rStyle w:val="Hipervnculo"/>
                <w:rFonts w:cs="Arial"/>
                <w:b/>
                <w:caps/>
                <w:sz w:val="20"/>
                <w:szCs w:val="18"/>
                <w:lang w:val="es-ES"/>
              </w:rPr>
            </w:pPr>
          </w:p>
          <w:p w14:paraId="6A6F4EB5" w14:textId="77777777" w:rsidR="00332B93" w:rsidRPr="00517D59" w:rsidRDefault="00332B93" w:rsidP="00517D59">
            <w:pPr>
              <w:pStyle w:val="ESBHead"/>
              <w:shd w:val="clear" w:color="auto" w:fill="D9D9D9" w:themeFill="background1" w:themeFillShade="D9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517D59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SOLICITUD DE TRASLADO DEL PROYECTO A OTRA ENTIDAD BENEFICIARIA </w:t>
            </w:r>
          </w:p>
          <w:p w14:paraId="4B2B6BFE" w14:textId="77777777" w:rsidR="00332B93" w:rsidRDefault="00332B93" w:rsidP="00EB1D03">
            <w:pPr>
              <w:pStyle w:val="ESBHead"/>
              <w:shd w:val="clear" w:color="auto" w:fill="D9D9D9" w:themeFill="background1" w:themeFillShade="D9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714007C7" w14:textId="77777777" w:rsidR="005C39C4" w:rsidRDefault="005C39C4" w:rsidP="005C39C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4077466B" w14:textId="77777777" w:rsidR="00036B6E" w:rsidRDefault="00036B6E" w:rsidP="005C39C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3AD54AB7" w14:textId="77777777" w:rsidR="009F4D39" w:rsidRDefault="00A4635A" w:rsidP="00036B6E">
      <w:pPr>
        <w:autoSpaceDE w:val="0"/>
        <w:autoSpaceDN w:val="0"/>
        <w:adjustRightInd w:val="0"/>
        <w:jc w:val="both"/>
        <w:rPr>
          <w:rStyle w:val="ESBBold"/>
          <w:rFonts w:cs="Arial"/>
          <w:b w:val="0"/>
          <w:sz w:val="18"/>
          <w:szCs w:val="18"/>
          <w:lang w:val="es-ES_tradnl"/>
        </w:rPr>
      </w:pPr>
      <w:r w:rsidRPr="00A4635A">
        <w:rPr>
          <w:rStyle w:val="ESBBold"/>
          <w:rFonts w:cs="Arial"/>
          <w:b w:val="0"/>
          <w:sz w:val="18"/>
          <w:szCs w:val="18"/>
          <w:lang w:val="es-ES_tradnl"/>
        </w:rPr>
        <w:t>Cambio de entidad beneficiaria, siempre que la nueva entidad se comprometa a mantener la actuación objeto de la ayuda en los mismos términos en los que fue solicitada y aprobada y se cumplan el resto de las condiciones</w:t>
      </w:r>
      <w:r w:rsidR="002C62D1">
        <w:rPr>
          <w:rStyle w:val="ESBBold"/>
          <w:rFonts w:cs="Arial"/>
          <w:b w:val="0"/>
          <w:sz w:val="18"/>
          <w:szCs w:val="18"/>
          <w:lang w:val="es-ES_tradnl"/>
        </w:rPr>
        <w:t xml:space="preserve"> establecidas en el artículo 52 de la convocatoria</w:t>
      </w:r>
      <w:r w:rsidRPr="00A4635A">
        <w:rPr>
          <w:rStyle w:val="ESBBold"/>
          <w:rFonts w:cs="Arial"/>
          <w:b w:val="0"/>
          <w:sz w:val="18"/>
          <w:szCs w:val="18"/>
          <w:lang w:val="es-ES_tradnl"/>
        </w:rPr>
        <w:t>. Asimismo, la nueva entidad deberá contar con la infraestructura humana y de equipamiento necesaria para poder llevar a cabo la actuación comprometida.</w:t>
      </w:r>
    </w:p>
    <w:p w14:paraId="23A03223" w14:textId="77777777" w:rsidR="00036B6E" w:rsidRPr="007E153D" w:rsidRDefault="00036B6E" w:rsidP="00036B6E">
      <w:pPr>
        <w:pStyle w:val="ESBHead"/>
        <w:jc w:val="both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53B03285" w14:textId="77777777" w:rsidR="00036B6E" w:rsidRDefault="00036B6E" w:rsidP="00036B6E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single" w:sz="18" w:space="0" w:color="FABF8F" w:themeColor="accent6" w:themeTint="99"/>
          <w:insideV w:val="single" w:sz="18" w:space="0" w:color="FABF8F" w:themeColor="accent6" w:themeTint="99"/>
        </w:tblBorders>
        <w:tblLook w:val="04A0" w:firstRow="1" w:lastRow="0" w:firstColumn="1" w:lastColumn="0" w:noHBand="0" w:noVBand="1"/>
      </w:tblPr>
      <w:tblGrid>
        <w:gridCol w:w="8644"/>
      </w:tblGrid>
      <w:tr w:rsidR="00036B6E" w14:paraId="505055EF" w14:textId="77777777" w:rsidTr="000A3796">
        <w:tc>
          <w:tcPr>
            <w:tcW w:w="8644" w:type="dxa"/>
          </w:tcPr>
          <w:p w14:paraId="298EEEEF" w14:textId="77777777" w:rsidR="00036B6E" w:rsidRPr="00990D17" w:rsidRDefault="00036B6E" w:rsidP="00D122F6">
            <w:pPr>
              <w:pStyle w:val="ESBHead"/>
              <w:jc w:val="both"/>
              <w:outlineLvl w:val="0"/>
              <w:rPr>
                <w:rFonts w:cs="Arial"/>
                <w:b/>
                <w:sz w:val="18"/>
                <w:szCs w:val="18"/>
              </w:rPr>
            </w:pPr>
          </w:p>
          <w:p w14:paraId="6B711FC3" w14:textId="77777777" w:rsidR="00036B6E" w:rsidRPr="007E153D" w:rsidRDefault="00036B6E" w:rsidP="000A3796">
            <w:pPr>
              <w:pStyle w:val="ESBHead"/>
              <w:numPr>
                <w:ilvl w:val="0"/>
                <w:numId w:val="15"/>
              </w:numPr>
              <w:ind w:left="426" w:hanging="284"/>
              <w:jc w:val="both"/>
              <w:outlineLvl w:val="0"/>
              <w:rPr>
                <w:rFonts w:cs="Arial"/>
                <w:bCs/>
                <w:sz w:val="18"/>
                <w:szCs w:val="18"/>
                <w:lang w:val="es-ES_tradnl"/>
              </w:rPr>
            </w:pPr>
            <w:r w:rsidRPr="005C39C4">
              <w:rPr>
                <w:rFonts w:cs="Arial"/>
                <w:b/>
                <w:sz w:val="18"/>
                <w:szCs w:val="18"/>
              </w:rPr>
              <w:t>Las solicitudes deben enviarse, al menos, dos meses antes de la fecha de finalización del proyecto</w:t>
            </w:r>
          </w:p>
          <w:p w14:paraId="6DDC6CFB" w14:textId="77777777" w:rsidR="00036B6E" w:rsidRDefault="00036B6E" w:rsidP="000A3796">
            <w:pPr>
              <w:pStyle w:val="Prrafodelista"/>
              <w:rPr>
                <w:rStyle w:val="ESBBold"/>
                <w:rFonts w:cs="Arial"/>
                <w:b w:val="0"/>
                <w:sz w:val="18"/>
                <w:szCs w:val="18"/>
                <w:lang w:val="es-ES_tradnl"/>
              </w:rPr>
            </w:pPr>
          </w:p>
          <w:p w14:paraId="3C4DBDD0" w14:textId="77777777" w:rsidR="00036B6E" w:rsidRDefault="00036B6E" w:rsidP="000A3796">
            <w:pPr>
              <w:pStyle w:val="ESBHead"/>
              <w:ind w:left="142"/>
              <w:jc w:val="both"/>
              <w:outlineLvl w:val="0"/>
              <w:rPr>
                <w:rFonts w:cs="Arial"/>
                <w:b/>
                <w:i/>
                <w:sz w:val="18"/>
                <w:szCs w:val="18"/>
              </w:rPr>
            </w:pP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Esta solicitud </w:t>
            </w:r>
            <w:r>
              <w:rPr>
                <w:rFonts w:cs="Arial"/>
                <w:b/>
                <w:i/>
                <w:sz w:val="18"/>
                <w:szCs w:val="18"/>
              </w:rPr>
              <w:t>y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>los documentos complementarios descritos al final de este documento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deberá </w:t>
            </w:r>
            <w:r w:rsidRPr="00EB1D03">
              <w:rPr>
                <w:rFonts w:cs="Arial"/>
                <w:b/>
                <w:i/>
                <w:sz w:val="18"/>
                <w:szCs w:val="18"/>
              </w:rPr>
              <w:t xml:space="preserve">presentarlos el/la investigador/a principal o el/la representante legal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de la entidad beneficiaria a través de Facilit@, en </w:t>
            </w:r>
            <w:hyperlink r:id="rId8" w:history="1">
              <w:r w:rsidR="00A4635A" w:rsidRPr="00815F38">
                <w:rPr>
                  <w:rStyle w:val="Hipervnculo"/>
                  <w:b/>
                  <w:i/>
                  <w:sz w:val="18"/>
                  <w:szCs w:val="18"/>
                </w:rPr>
                <w:t>https://aplicaciones.ciencia.gob.es/facilita/</w:t>
              </w:r>
            </w:hyperlink>
            <w:r w:rsidR="002B018D">
              <w:rPr>
                <w:b/>
                <w:i/>
                <w:sz w:val="18"/>
                <w:szCs w:val="18"/>
              </w:rPr>
              <w:t>,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mediante la acción Realizar Instancia &gt; Instancia de </w:t>
            </w:r>
            <w:r>
              <w:rPr>
                <w:rFonts w:cs="Arial"/>
                <w:b/>
                <w:i/>
                <w:sz w:val="18"/>
                <w:szCs w:val="18"/>
              </w:rPr>
              <w:t>traslado de organismo beneficiario.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En todo caso</w:t>
            </w:r>
            <w:r w:rsidRPr="00EB1D03">
              <w:rPr>
                <w:rFonts w:cs="Arial"/>
                <w:b/>
                <w:i/>
                <w:sz w:val="18"/>
                <w:szCs w:val="18"/>
              </w:rPr>
              <w:t xml:space="preserve">,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deberá confirmar siempre </w:t>
            </w:r>
            <w:r>
              <w:rPr>
                <w:rFonts w:cs="Arial"/>
                <w:b/>
                <w:i/>
                <w:sz w:val="18"/>
                <w:szCs w:val="18"/>
              </w:rPr>
              <w:t>la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solicitud con su firma electrónica para que la documentación aportada llegue a los sistemas de tramitación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l</w:t>
            </w:r>
            <w:r>
              <w:rPr>
                <w:rFonts w:cs="Arial"/>
                <w:b/>
                <w:i/>
                <w:sz w:val="18"/>
                <w:szCs w:val="18"/>
              </w:rPr>
              <w:t>a Agencia.</w:t>
            </w:r>
          </w:p>
          <w:p w14:paraId="0D77AC4F" w14:textId="77777777" w:rsidR="00036B6E" w:rsidRDefault="00036B6E" w:rsidP="000A3796">
            <w:pPr>
              <w:pStyle w:val="ESBHead"/>
              <w:ind w:left="142"/>
              <w:jc w:val="both"/>
              <w:outlineLvl w:val="0"/>
              <w:rPr>
                <w:rFonts w:cs="Arial"/>
                <w:b/>
                <w:i/>
                <w:sz w:val="18"/>
                <w:szCs w:val="18"/>
              </w:rPr>
            </w:pPr>
          </w:p>
          <w:p w14:paraId="4319FAB6" w14:textId="77777777" w:rsidR="00036B6E" w:rsidRPr="008E5694" w:rsidRDefault="00036B6E" w:rsidP="000A3796">
            <w:pPr>
              <w:jc w:val="both"/>
              <w:rPr>
                <w:rStyle w:val="ESBBold"/>
                <w:rFonts w:cs="Arial"/>
                <w:i/>
                <w:sz w:val="18"/>
                <w:szCs w:val="18"/>
              </w:rPr>
            </w:pP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7E153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El traslado del proyecto deberá hacerse constar en </w:t>
            </w:r>
            <w:r w:rsidR="00905393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el informe</w:t>
            </w:r>
            <w:r w:rsidRPr="007E153D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final para facilitar el seguimiento de la actividad.</w:t>
            </w: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  </w:t>
            </w:r>
          </w:p>
          <w:p w14:paraId="56B3F1CE" w14:textId="77777777" w:rsidR="00036B6E" w:rsidRDefault="00036B6E" w:rsidP="000A3796">
            <w:pPr>
              <w:pStyle w:val="ESBHead"/>
              <w:jc w:val="both"/>
              <w:outlineLvl w:val="0"/>
              <w:rPr>
                <w:rStyle w:val="ESBBold"/>
                <w:rFonts w:cs="Arial"/>
                <w:b w:val="0"/>
                <w:sz w:val="18"/>
                <w:szCs w:val="18"/>
                <w:lang w:val="es-ES_tradnl"/>
              </w:rPr>
            </w:pPr>
          </w:p>
        </w:tc>
      </w:tr>
    </w:tbl>
    <w:p w14:paraId="34FD9375" w14:textId="77777777" w:rsidR="00036B6E" w:rsidRPr="00AF7BE5" w:rsidRDefault="00036B6E" w:rsidP="00036B6E">
      <w:pPr>
        <w:pStyle w:val="ESBHead"/>
        <w:jc w:val="both"/>
        <w:outlineLvl w:val="0"/>
        <w:rPr>
          <w:rStyle w:val="ESBBold"/>
          <w:rFonts w:cs="Arial"/>
          <w:b w:val="0"/>
          <w:sz w:val="18"/>
          <w:szCs w:val="18"/>
          <w:lang w:val="es-ES_tradnl"/>
        </w:rPr>
      </w:pPr>
    </w:p>
    <w:p w14:paraId="7F0EBCFA" w14:textId="77777777" w:rsidR="00036B6E" w:rsidRPr="007939E8" w:rsidRDefault="00036B6E" w:rsidP="00036B6E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7374BBFA" w14:textId="77777777" w:rsidR="00036B6E" w:rsidRDefault="00036B6E" w:rsidP="00036B6E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7939E8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605C5B15" w14:textId="77777777" w:rsidR="004A3BB0" w:rsidRPr="007939E8" w:rsidRDefault="004A3BB0" w:rsidP="00036B6E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521F18CF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7939E8">
        <w:rPr>
          <w:rFonts w:cs="Arial"/>
          <w:b/>
          <w:sz w:val="18"/>
          <w:szCs w:val="18"/>
        </w:rPr>
        <w:t xml:space="preserve">REFERENCIA: </w:t>
      </w:r>
    </w:p>
    <w:p w14:paraId="0E07916C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53629601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ÁREA:</w:t>
      </w:r>
    </w:p>
    <w:p w14:paraId="08217FEE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SUBÁREA:</w:t>
      </w:r>
    </w:p>
    <w:p w14:paraId="08357F9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Entidad beneficiaria actual: </w:t>
      </w:r>
    </w:p>
    <w:p w14:paraId="076C8B31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Centro </w:t>
      </w:r>
      <w:r>
        <w:rPr>
          <w:rFonts w:cs="Arial"/>
          <w:sz w:val="18"/>
          <w:szCs w:val="18"/>
        </w:rPr>
        <w:t xml:space="preserve">ejecutor </w:t>
      </w:r>
      <w:r w:rsidRPr="007939E8">
        <w:rPr>
          <w:rFonts w:cs="Arial"/>
          <w:sz w:val="18"/>
          <w:szCs w:val="18"/>
        </w:rPr>
        <w:t xml:space="preserve">actual </w:t>
      </w:r>
      <w:r w:rsidRPr="007939E8">
        <w:rPr>
          <w:rFonts w:cs="Arial"/>
          <w:i/>
          <w:sz w:val="18"/>
          <w:szCs w:val="18"/>
        </w:rPr>
        <w:t>(si procede)</w:t>
      </w:r>
      <w:r w:rsidRPr="007939E8">
        <w:rPr>
          <w:rFonts w:cs="Arial"/>
          <w:sz w:val="18"/>
          <w:szCs w:val="18"/>
        </w:rPr>
        <w:t>:</w:t>
      </w:r>
    </w:p>
    <w:p w14:paraId="6A24874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Nueva entidad beneficiaria:</w:t>
      </w:r>
    </w:p>
    <w:p w14:paraId="16669CA4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Nuevo centro ejecutor </w:t>
      </w:r>
      <w:r w:rsidRPr="007939E8">
        <w:rPr>
          <w:rFonts w:cs="Arial"/>
          <w:i/>
          <w:sz w:val="18"/>
          <w:szCs w:val="18"/>
        </w:rPr>
        <w:t>(si procede):</w:t>
      </w:r>
      <w:r w:rsidRPr="007939E8">
        <w:rPr>
          <w:rFonts w:cs="Arial"/>
          <w:sz w:val="18"/>
          <w:szCs w:val="18"/>
        </w:rPr>
        <w:t xml:space="preserve"> </w:t>
      </w:r>
    </w:p>
    <w:p w14:paraId="7993FDFD" w14:textId="77777777" w:rsidR="00036B6E" w:rsidRPr="004B16F9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4B16F9">
        <w:rPr>
          <w:rFonts w:cs="Arial"/>
          <w:sz w:val="18"/>
          <w:szCs w:val="18"/>
          <w:lang w:val="pt-BR"/>
        </w:rPr>
        <w:t>Investigador/a principal 1 (IP 1):</w:t>
      </w:r>
    </w:p>
    <w:p w14:paraId="3D83DEE0" w14:textId="77777777" w:rsidR="00036B6E" w:rsidRPr="004B16F9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4B16F9">
        <w:rPr>
          <w:rFonts w:cs="Arial"/>
          <w:sz w:val="18"/>
          <w:szCs w:val="18"/>
          <w:lang w:val="pt-BR"/>
        </w:rPr>
        <w:t>Investigador/a principal 2 (IP 2),</w:t>
      </w:r>
      <w:r>
        <w:rPr>
          <w:rFonts w:cs="Arial"/>
          <w:sz w:val="18"/>
          <w:szCs w:val="18"/>
          <w:lang w:val="pt-BR"/>
        </w:rPr>
        <w:t xml:space="preserve"> </w:t>
      </w:r>
      <w:r w:rsidRPr="004B16F9">
        <w:rPr>
          <w:rFonts w:cs="Arial"/>
          <w:sz w:val="18"/>
          <w:szCs w:val="18"/>
          <w:lang w:val="pt-BR"/>
        </w:rPr>
        <w:t>si procede:</w:t>
      </w:r>
    </w:p>
    <w:p w14:paraId="070A1CE8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inicio del proyecto:</w:t>
      </w:r>
    </w:p>
    <w:p w14:paraId="2A03A87B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finalización del proyecto:</w:t>
      </w:r>
    </w:p>
    <w:p w14:paraId="69633300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incorporación del</w:t>
      </w:r>
      <w:r>
        <w:rPr>
          <w:rFonts w:cs="Arial"/>
          <w:sz w:val="18"/>
          <w:szCs w:val="18"/>
        </w:rPr>
        <w:t>/de la</w:t>
      </w:r>
      <w:r w:rsidRPr="007939E8">
        <w:rPr>
          <w:rFonts w:cs="Arial"/>
          <w:sz w:val="18"/>
          <w:szCs w:val="18"/>
        </w:rPr>
        <w:t xml:space="preserve"> IP a la nueva entidad:</w:t>
      </w:r>
    </w:p>
    <w:p w14:paraId="1DA8694F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Financiación concedida: </w:t>
      </w:r>
    </w:p>
    <w:p w14:paraId="60DCBB29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Gasto ejecutado hasta la fecha de solicitud: </w:t>
      </w:r>
    </w:p>
    <w:p w14:paraId="0F050E55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50037EB6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3120EFEC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2. </w:t>
      </w:r>
      <w:r>
        <w:rPr>
          <w:rStyle w:val="ESBBold"/>
          <w:rFonts w:cs="Arial"/>
          <w:sz w:val="18"/>
          <w:szCs w:val="18"/>
        </w:rPr>
        <w:t>Justificación</w:t>
      </w:r>
      <w:r w:rsidRPr="007939E8">
        <w:rPr>
          <w:rStyle w:val="ESBBold"/>
          <w:rFonts w:cs="Arial"/>
          <w:sz w:val="18"/>
          <w:szCs w:val="18"/>
        </w:rPr>
        <w:t xml:space="preserve"> de la solicitud de traslado</w:t>
      </w:r>
      <w:r>
        <w:rPr>
          <w:rStyle w:val="ESBBold"/>
          <w:rFonts w:cs="Arial"/>
          <w:sz w:val="18"/>
          <w:szCs w:val="18"/>
        </w:rPr>
        <w:t>:</w:t>
      </w:r>
    </w:p>
    <w:p w14:paraId="57A10879" w14:textId="77777777" w:rsidR="004A3BB0" w:rsidRPr="007939E8" w:rsidRDefault="004A3BB0" w:rsidP="00036B6E">
      <w:pPr>
        <w:rPr>
          <w:rStyle w:val="ESBBold"/>
          <w:rFonts w:cs="Arial"/>
          <w:sz w:val="18"/>
          <w:szCs w:val="18"/>
        </w:rPr>
      </w:pPr>
    </w:p>
    <w:p w14:paraId="57CEFEB2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B0DCC5B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B6582CC" w14:textId="77777777" w:rsidR="00905393" w:rsidRDefault="00905393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0578761" w14:textId="77777777" w:rsidR="00905393" w:rsidRDefault="00905393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8F161B7" w14:textId="77777777" w:rsidR="00905393" w:rsidRDefault="00905393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F3E7C47" w14:textId="77777777" w:rsidR="00B533BC" w:rsidRDefault="00B533BC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B327E9E" w14:textId="77777777" w:rsidR="00B533BC" w:rsidRDefault="00B533BC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B305089" w14:textId="77777777" w:rsidR="00B533BC" w:rsidRDefault="00B533BC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78E6924" w14:textId="77777777" w:rsidR="00036B6E" w:rsidRDefault="00036B6E" w:rsidP="00036B6E">
      <w:pPr>
        <w:rPr>
          <w:rFonts w:cs="Arial"/>
          <w:b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lastRenderedPageBreak/>
        <w:t>3.</w:t>
      </w:r>
      <w:r w:rsidRPr="007939E8">
        <w:rPr>
          <w:rFonts w:cs="Arial"/>
          <w:color w:val="0000FF"/>
          <w:sz w:val="18"/>
          <w:szCs w:val="18"/>
        </w:rPr>
        <w:t xml:space="preserve"> </w:t>
      </w:r>
      <w:r w:rsidRPr="007939E8">
        <w:rPr>
          <w:rFonts w:cs="Arial"/>
          <w:b/>
          <w:sz w:val="18"/>
          <w:szCs w:val="18"/>
        </w:rPr>
        <w:t>Cambios en el equipo de investigación</w:t>
      </w:r>
      <w:r>
        <w:rPr>
          <w:rFonts w:cs="Arial"/>
          <w:b/>
          <w:sz w:val="18"/>
          <w:szCs w:val="18"/>
        </w:rPr>
        <w:t xml:space="preserve"> motivados por el cambio:</w:t>
      </w:r>
    </w:p>
    <w:p w14:paraId="3D646DF5" w14:textId="77777777" w:rsidR="004A3BB0" w:rsidRPr="007939E8" w:rsidRDefault="004A3BB0" w:rsidP="00036B6E">
      <w:pPr>
        <w:rPr>
          <w:rStyle w:val="ESBBold"/>
          <w:rFonts w:cs="Arial"/>
          <w:sz w:val="18"/>
          <w:szCs w:val="18"/>
        </w:rPr>
      </w:pPr>
    </w:p>
    <w:p w14:paraId="50DB2EB6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  <w:r w:rsidRPr="007939E8">
        <w:rPr>
          <w:rFonts w:cs="Arial"/>
          <w:i/>
          <w:color w:val="000000"/>
          <w:sz w:val="18"/>
          <w:szCs w:val="18"/>
        </w:rPr>
        <w:t>Describa los cambios que se producirán en el equipo de investigación como consecuencia del traslado (altas, bajas, modificaciones) y explique cómo afectarán a la ejecución del proyecto</w:t>
      </w:r>
      <w:r w:rsidR="00905393">
        <w:rPr>
          <w:rFonts w:cs="Arial"/>
          <w:i/>
          <w:color w:val="000000"/>
          <w:sz w:val="18"/>
          <w:szCs w:val="18"/>
        </w:rPr>
        <w:t>.</w:t>
      </w:r>
    </w:p>
    <w:p w14:paraId="039BECBD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0FD5C25D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168E2A00" w14:textId="77777777" w:rsidR="00905393" w:rsidRDefault="00905393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66EE0F06" w14:textId="77777777" w:rsidR="00905393" w:rsidRDefault="00905393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55C34EE4" w14:textId="77777777" w:rsidR="00905393" w:rsidRPr="00332B93" w:rsidRDefault="00905393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40B66861" w14:textId="77777777" w:rsidR="00036B6E" w:rsidRPr="00332B93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30CF2C21" w14:textId="77777777" w:rsidR="00036B6E" w:rsidRPr="00332B93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16DCAE21" w14:textId="77777777" w:rsidR="00036B6E" w:rsidRPr="007939E8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2B10EE0C" w14:textId="77777777" w:rsidR="00036B6E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438915D4" w14:textId="77777777" w:rsidR="00036B6E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t xml:space="preserve">4. </w:t>
      </w:r>
      <w:r>
        <w:rPr>
          <w:rStyle w:val="ESBBold"/>
          <w:rFonts w:cs="Arial"/>
          <w:sz w:val="18"/>
          <w:szCs w:val="18"/>
        </w:rPr>
        <w:t>Infraestructura nueva entidad beneficiaria:</w:t>
      </w:r>
    </w:p>
    <w:p w14:paraId="7D174D30" w14:textId="77777777" w:rsidR="004A3BB0" w:rsidRPr="007939E8" w:rsidRDefault="004A3BB0" w:rsidP="00036B6E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</w:p>
    <w:p w14:paraId="01F92F37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t xml:space="preserve">Describa </w:t>
      </w:r>
      <w:r>
        <w:rPr>
          <w:rFonts w:cs="Arial"/>
          <w:i/>
          <w:sz w:val="18"/>
          <w:szCs w:val="18"/>
        </w:rPr>
        <w:t xml:space="preserve">detalladamente </w:t>
      </w:r>
      <w:r w:rsidRPr="007939E8">
        <w:rPr>
          <w:rFonts w:cs="Arial"/>
          <w:i/>
          <w:color w:val="000000"/>
          <w:sz w:val="18"/>
          <w:szCs w:val="18"/>
        </w:rPr>
        <w:t xml:space="preserve">las instalaciones y el equipamiento de que dispone </w:t>
      </w:r>
      <w:r w:rsidR="002C62D1">
        <w:rPr>
          <w:rFonts w:cs="Arial"/>
          <w:i/>
          <w:color w:val="000000"/>
          <w:sz w:val="18"/>
          <w:szCs w:val="18"/>
        </w:rPr>
        <w:t>la nueva entidad</w:t>
      </w:r>
      <w:r w:rsidR="00905393" w:rsidRPr="007D5E95">
        <w:rPr>
          <w:rFonts w:cs="Arial"/>
          <w:i/>
          <w:color w:val="000000"/>
          <w:sz w:val="18"/>
          <w:szCs w:val="18"/>
        </w:rPr>
        <w:t xml:space="preserve"> </w:t>
      </w:r>
      <w:r w:rsidRPr="007939E8">
        <w:rPr>
          <w:rFonts w:cs="Arial"/>
          <w:i/>
          <w:color w:val="000000"/>
          <w:sz w:val="18"/>
          <w:szCs w:val="18"/>
        </w:rPr>
        <w:t>para la ejecución del proyecto</w:t>
      </w:r>
      <w:r>
        <w:rPr>
          <w:rFonts w:cs="Arial"/>
          <w:i/>
          <w:color w:val="000000"/>
          <w:sz w:val="18"/>
          <w:szCs w:val="18"/>
        </w:rPr>
        <w:t>, con especial mención a aquellas modificaciones que puedan afectar a la viabilidad del proyecto</w:t>
      </w:r>
    </w:p>
    <w:p w14:paraId="4F94FF5C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221556F9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27B6642D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B2DE466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4A9FCC8F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F7769EE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327C373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781F383" w14:textId="77777777" w:rsidR="00036B6E" w:rsidRPr="007939E8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0F67AF2D" w14:textId="77777777" w:rsidR="00036B6E" w:rsidRPr="007939E8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17B808DF" w14:textId="77777777" w:rsidR="00036B6E" w:rsidRDefault="00036B6E" w:rsidP="00036B6E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5</w:t>
      </w:r>
      <w:r w:rsidRPr="007939E8">
        <w:rPr>
          <w:rStyle w:val="ESBBold"/>
          <w:rFonts w:cs="Arial"/>
          <w:sz w:val="18"/>
          <w:szCs w:val="18"/>
        </w:rPr>
        <w:t>. Estado de ejecución del proyecto y objetivos pendientes de realizar</w:t>
      </w:r>
      <w:r>
        <w:rPr>
          <w:rStyle w:val="ESBBold"/>
          <w:rFonts w:cs="Arial"/>
          <w:sz w:val="18"/>
          <w:szCs w:val="18"/>
        </w:rPr>
        <w:t>:</w:t>
      </w:r>
    </w:p>
    <w:p w14:paraId="0A391D58" w14:textId="77777777" w:rsidR="004A3BB0" w:rsidRPr="007939E8" w:rsidRDefault="004A3BB0" w:rsidP="00036B6E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</w:p>
    <w:p w14:paraId="4C2773A3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t>Describa las tareas realizadas hasta la fecha que estén relacionadas con los objetivos del proyecto y las tareas y objetivos pendientes que deberán realizarse en la nueva entidad</w:t>
      </w:r>
      <w:r>
        <w:rPr>
          <w:rFonts w:cs="Arial"/>
          <w:i/>
          <w:sz w:val="18"/>
          <w:szCs w:val="18"/>
        </w:rPr>
        <w:t xml:space="preserve">. </w:t>
      </w:r>
    </w:p>
    <w:p w14:paraId="208C16AC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394E91E3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163F7D4C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1CB67932" w14:textId="77777777" w:rsidR="00662209" w:rsidRDefault="00662209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1F542990" w14:textId="77777777" w:rsidR="00B533BC" w:rsidRDefault="00B533BC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7ACB4E34" w14:textId="77777777" w:rsidR="00662209" w:rsidRDefault="00662209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4841960" w14:textId="77777777" w:rsidR="00662209" w:rsidRPr="007939E8" w:rsidRDefault="00662209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ACE54B6" w14:textId="77777777" w:rsidR="00036B6E" w:rsidRPr="007939E8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894A5FB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</w:p>
    <w:p w14:paraId="19B05C30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1DCD544A" w14:textId="77777777" w:rsidR="00036B6E" w:rsidRDefault="00036B6E" w:rsidP="00036B6E">
      <w:p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6</w:t>
      </w:r>
      <w:r w:rsidRPr="007939E8">
        <w:rPr>
          <w:rStyle w:val="ESBBold"/>
          <w:rFonts w:cs="Arial"/>
          <w:sz w:val="18"/>
          <w:szCs w:val="18"/>
        </w:rPr>
        <w:t>. Remanente de costes directos a trasferir a la nueva entidad</w:t>
      </w:r>
      <w:r>
        <w:rPr>
          <w:rStyle w:val="ESBBold"/>
          <w:rFonts w:cs="Arial"/>
          <w:sz w:val="18"/>
          <w:szCs w:val="18"/>
        </w:rPr>
        <w:t>:</w:t>
      </w:r>
      <w:r w:rsidRPr="007939E8">
        <w:rPr>
          <w:rStyle w:val="ESBBold"/>
          <w:rFonts w:cs="Arial"/>
          <w:sz w:val="18"/>
          <w:szCs w:val="18"/>
        </w:rPr>
        <w:t xml:space="preserve">  </w:t>
      </w:r>
    </w:p>
    <w:p w14:paraId="69274CDC" w14:textId="77777777" w:rsidR="004A3BB0" w:rsidRPr="007939E8" w:rsidRDefault="004A3BB0" w:rsidP="00036B6E">
      <w:pPr>
        <w:rPr>
          <w:rStyle w:val="ESBBold"/>
          <w:rFonts w:cs="Arial"/>
          <w:sz w:val="18"/>
          <w:szCs w:val="18"/>
        </w:rPr>
      </w:pPr>
    </w:p>
    <w:p w14:paraId="23BC73AF" w14:textId="77777777" w:rsidR="00036B6E" w:rsidRDefault="00036B6E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t xml:space="preserve">Descripción del remanente de costes directos existente </w:t>
      </w:r>
      <w:r>
        <w:rPr>
          <w:rFonts w:cs="Arial"/>
          <w:i/>
          <w:sz w:val="18"/>
          <w:szCs w:val="18"/>
        </w:rPr>
        <w:t xml:space="preserve">que se deberá </w:t>
      </w:r>
      <w:r w:rsidRPr="007939E8">
        <w:rPr>
          <w:rFonts w:cs="Arial"/>
          <w:i/>
          <w:sz w:val="18"/>
          <w:szCs w:val="18"/>
        </w:rPr>
        <w:t>trasferir a la nueva entidad beneficiaria.</w:t>
      </w:r>
    </w:p>
    <w:p w14:paraId="0FAEB94C" w14:textId="77777777" w:rsidR="00905393" w:rsidRDefault="00905393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D075F58" w14:textId="77777777" w:rsidR="00B533BC" w:rsidRDefault="00B533BC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EE1786D" w14:textId="77777777" w:rsidR="00B533BC" w:rsidRDefault="00B533BC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AD5D60D" w14:textId="77777777" w:rsidR="00B533BC" w:rsidRDefault="00B533BC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8816C24" w14:textId="77777777" w:rsidR="00B533BC" w:rsidRDefault="00B533BC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81E7C7E" w14:textId="77777777" w:rsidR="00B533BC" w:rsidRDefault="00B533BC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49AB854" w14:textId="77777777" w:rsidR="00B533BC" w:rsidRDefault="00B533BC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E9E3E17" w14:textId="77777777" w:rsidR="00B533BC" w:rsidRDefault="00B533BC" w:rsidP="00036B6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7C0CE74" w14:textId="77777777" w:rsidR="00B533BC" w:rsidRDefault="00B533BC" w:rsidP="00905393">
      <w:pPr>
        <w:jc w:val="both"/>
        <w:rPr>
          <w:rStyle w:val="ESBBold"/>
          <w:rFonts w:cs="Arial"/>
          <w:bCs w:val="0"/>
          <w:i/>
          <w:sz w:val="18"/>
          <w:szCs w:val="18"/>
        </w:rPr>
      </w:pPr>
    </w:p>
    <w:p w14:paraId="0ABCE04E" w14:textId="77777777" w:rsidR="00B533BC" w:rsidRDefault="00B533BC" w:rsidP="00905393">
      <w:pPr>
        <w:jc w:val="both"/>
        <w:rPr>
          <w:rStyle w:val="ESBBold"/>
          <w:rFonts w:cs="Arial"/>
          <w:bCs w:val="0"/>
          <w:i/>
          <w:sz w:val="18"/>
          <w:szCs w:val="18"/>
        </w:rPr>
      </w:pPr>
    </w:p>
    <w:p w14:paraId="0AF5D19A" w14:textId="77777777" w:rsidR="00B533BC" w:rsidRDefault="00B533BC" w:rsidP="00905393">
      <w:pPr>
        <w:jc w:val="both"/>
        <w:rPr>
          <w:rStyle w:val="ESBBold"/>
          <w:rFonts w:cs="Arial"/>
          <w:bCs w:val="0"/>
          <w:i/>
          <w:sz w:val="18"/>
          <w:szCs w:val="18"/>
        </w:rPr>
      </w:pPr>
    </w:p>
    <w:p w14:paraId="1376BC71" w14:textId="77777777" w:rsidR="00B533BC" w:rsidRDefault="00B533BC" w:rsidP="00905393">
      <w:pPr>
        <w:jc w:val="both"/>
        <w:rPr>
          <w:rStyle w:val="ESBBold"/>
          <w:rFonts w:cs="Arial"/>
          <w:bCs w:val="0"/>
          <w:i/>
          <w:sz w:val="18"/>
          <w:szCs w:val="18"/>
        </w:rPr>
      </w:pPr>
    </w:p>
    <w:p w14:paraId="4D27F711" w14:textId="77777777" w:rsidR="00B533BC" w:rsidRDefault="00B533BC" w:rsidP="00905393">
      <w:pPr>
        <w:jc w:val="both"/>
        <w:rPr>
          <w:rStyle w:val="ESBBold"/>
          <w:rFonts w:cs="Arial"/>
          <w:bCs w:val="0"/>
          <w:i/>
          <w:sz w:val="18"/>
          <w:szCs w:val="18"/>
        </w:rPr>
      </w:pPr>
    </w:p>
    <w:p w14:paraId="113E33FA" w14:textId="77777777" w:rsidR="00B533BC" w:rsidRDefault="00B533BC" w:rsidP="00905393">
      <w:pPr>
        <w:jc w:val="both"/>
        <w:rPr>
          <w:rStyle w:val="ESBBold"/>
          <w:rFonts w:cs="Arial"/>
          <w:bCs w:val="0"/>
          <w:i/>
          <w:sz w:val="18"/>
          <w:szCs w:val="18"/>
        </w:rPr>
      </w:pPr>
    </w:p>
    <w:p w14:paraId="1A5CA768" w14:textId="77777777" w:rsidR="00B533BC" w:rsidRDefault="00B533BC" w:rsidP="00905393">
      <w:pPr>
        <w:jc w:val="both"/>
        <w:rPr>
          <w:rStyle w:val="ESBBold"/>
          <w:rFonts w:cs="Arial"/>
          <w:bCs w:val="0"/>
          <w:i/>
          <w:sz w:val="18"/>
          <w:szCs w:val="18"/>
        </w:rPr>
      </w:pPr>
    </w:p>
    <w:p w14:paraId="6F8F135A" w14:textId="77777777" w:rsidR="00036B6E" w:rsidRPr="007939E8" w:rsidRDefault="00036B6E" w:rsidP="00B533BC">
      <w:pPr>
        <w:jc w:val="both"/>
        <w:rPr>
          <w:rStyle w:val="ESBBold"/>
          <w:rFonts w:cs="Arial"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B2C7FE1" wp14:editId="7532DE89">
                <wp:simplePos x="0" y="0"/>
                <wp:positionH relativeFrom="column">
                  <wp:posOffset>-314960</wp:posOffset>
                </wp:positionH>
                <wp:positionV relativeFrom="paragraph">
                  <wp:posOffset>54610</wp:posOffset>
                </wp:positionV>
                <wp:extent cx="2895600" cy="1076325"/>
                <wp:effectExtent l="0" t="0" r="19050" b="28575"/>
                <wp:wrapNone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7E1BF" w14:textId="77777777" w:rsidR="00036B6E" w:rsidRDefault="00036B6E" w:rsidP="00036B6E"/>
                          <w:p w14:paraId="5FFC5099" w14:textId="77777777" w:rsidR="00036B6E" w:rsidRDefault="00036B6E" w:rsidP="00036B6E"/>
                          <w:p w14:paraId="6DACF338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EFB8BEE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333E22F" w14:textId="77777777" w:rsidR="00036B6E" w:rsidRDefault="00036B6E" w:rsidP="00036B6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878EBCE" w14:textId="77777777" w:rsidR="00036B6E" w:rsidRDefault="00036B6E" w:rsidP="00036B6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 w:rsidR="005C78CA">
                              <w:rPr>
                                <w:sz w:val="18"/>
                                <w:szCs w:val="18"/>
                              </w:rPr>
                              <w:t xml:space="preserve">del/de la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2C7FE1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-24.8pt;margin-top:4.3pt;width:228pt;height:84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">
                <v:textbox>
                  <w:txbxContent>
                    <w:p w14:paraId="67D7E1BF" w14:textId="77777777" w:rsidR="00036B6E" w:rsidRDefault="00036B6E" w:rsidP="00036B6E"/>
                    <w:p w14:paraId="5FFC5099" w14:textId="77777777" w:rsidR="00036B6E" w:rsidRDefault="00036B6E" w:rsidP="00036B6E"/>
                    <w:p w14:paraId="6DACF338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EFB8BEE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333E22F" w14:textId="77777777" w:rsidR="00036B6E" w:rsidRDefault="00036B6E" w:rsidP="00036B6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878EBCE" w14:textId="77777777" w:rsidR="00036B6E" w:rsidRDefault="00036B6E" w:rsidP="00036B6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 w:rsidR="005C78CA">
                        <w:rPr>
                          <w:sz w:val="18"/>
                          <w:szCs w:val="18"/>
                        </w:rPr>
                        <w:t xml:space="preserve">del/de la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</w:txbxContent>
                </v:textbox>
              </v:shape>
            </w:pict>
          </mc:Fallback>
        </mc:AlternateContent>
      </w: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B901B17" wp14:editId="226C1BCC">
                <wp:simplePos x="0" y="0"/>
                <wp:positionH relativeFrom="column">
                  <wp:posOffset>2771140</wp:posOffset>
                </wp:positionH>
                <wp:positionV relativeFrom="paragraph">
                  <wp:posOffset>50800</wp:posOffset>
                </wp:positionV>
                <wp:extent cx="2895600" cy="1076325"/>
                <wp:effectExtent l="0" t="0" r="19050" b="28575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9FA7C" w14:textId="77777777" w:rsidR="00036B6E" w:rsidRDefault="00036B6E" w:rsidP="00036B6E"/>
                          <w:p w14:paraId="318B2278" w14:textId="77777777" w:rsidR="00036B6E" w:rsidRDefault="00036B6E" w:rsidP="00036B6E"/>
                          <w:p w14:paraId="41B621A5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3359ECC" w14:textId="77777777" w:rsidR="00036B6E" w:rsidRDefault="00036B6E" w:rsidP="00036B6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B19A225" w14:textId="77777777" w:rsidR="00036B6E" w:rsidRDefault="00036B6E" w:rsidP="00036B6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16E3B76" w14:textId="15B89368" w:rsidR="00036B6E" w:rsidRPr="005C78CA" w:rsidRDefault="00036B6E" w:rsidP="00036B6E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C78CA">
                              <w:rPr>
                                <w:sz w:val="18"/>
                                <w:szCs w:val="18"/>
                              </w:rPr>
                              <w:t xml:space="preserve">Firma </w:t>
                            </w:r>
                            <w:r w:rsidR="002C62D1">
                              <w:rPr>
                                <w:sz w:val="18"/>
                                <w:szCs w:val="18"/>
                              </w:rPr>
                              <w:t xml:space="preserve">del/de la </w:t>
                            </w:r>
                            <w:r w:rsidRPr="005C78CA">
                              <w:rPr>
                                <w:sz w:val="18"/>
                                <w:szCs w:val="18"/>
                              </w:rPr>
                              <w:t>representante legal de la nueva entidad beneficiaria propuesta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01B17" id="_x0000_s1027" type="#_x0000_t202" style="position:absolute;left:0;text-align:left;margin-left:218.2pt;margin-top:4pt;width:228pt;height:84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">
                <v:textbox>
                  <w:txbxContent>
                    <w:p w14:paraId="1B79FA7C" w14:textId="77777777" w:rsidR="00036B6E" w:rsidRDefault="00036B6E" w:rsidP="00036B6E"/>
                    <w:p w14:paraId="318B2278" w14:textId="77777777" w:rsidR="00036B6E" w:rsidRDefault="00036B6E" w:rsidP="00036B6E"/>
                    <w:p w14:paraId="41B621A5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3359ECC" w14:textId="77777777" w:rsidR="00036B6E" w:rsidRDefault="00036B6E" w:rsidP="00036B6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B19A225" w14:textId="77777777" w:rsidR="00036B6E" w:rsidRDefault="00036B6E" w:rsidP="00036B6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16E3B76" w14:textId="15B89368" w:rsidR="00036B6E" w:rsidRPr="005C78CA" w:rsidRDefault="00036B6E" w:rsidP="00036B6E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5C78CA">
                        <w:rPr>
                          <w:sz w:val="18"/>
                          <w:szCs w:val="18"/>
                        </w:rPr>
                        <w:t xml:space="preserve">Firma </w:t>
                      </w:r>
                      <w:r w:rsidR="002C62D1">
                        <w:rPr>
                          <w:sz w:val="18"/>
                          <w:szCs w:val="18"/>
                        </w:rPr>
                        <w:t xml:space="preserve">del/de la </w:t>
                      </w:r>
                      <w:r w:rsidRPr="005C78CA">
                        <w:rPr>
                          <w:sz w:val="18"/>
                          <w:szCs w:val="18"/>
                        </w:rPr>
                        <w:t>representante legal de la nueva entidad beneficiaria propuesta</w:t>
                      </w:r>
                    </w:p>
                  </w:txbxContent>
                </v:textbox>
              </v:shape>
            </w:pict>
          </mc:Fallback>
        </mc:AlternateContent>
      </w:r>
    </w:p>
    <w:p w14:paraId="5EE643FA" w14:textId="77777777" w:rsidR="00036B6E" w:rsidRPr="007939E8" w:rsidRDefault="00036B6E" w:rsidP="00036B6E">
      <w:pPr>
        <w:rPr>
          <w:rStyle w:val="ESBBold"/>
          <w:rFonts w:cs="Arial"/>
          <w:sz w:val="18"/>
          <w:szCs w:val="18"/>
        </w:rPr>
      </w:pPr>
    </w:p>
    <w:p w14:paraId="42CAB765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75EA74E8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3E93D29B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4803548E" w14:textId="77777777" w:rsidR="00036B6E" w:rsidRPr="007939E8" w:rsidRDefault="00036B6E" w:rsidP="00036B6E">
      <w:pPr>
        <w:rPr>
          <w:rStyle w:val="ESBStandard1"/>
          <w:rFonts w:cs="Arial"/>
          <w:sz w:val="18"/>
          <w:szCs w:val="18"/>
        </w:rPr>
      </w:pPr>
    </w:p>
    <w:p w14:paraId="42CFBA08" w14:textId="77777777" w:rsidR="00036B6E" w:rsidRPr="007939E8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</w:p>
    <w:p w14:paraId="362094B5" w14:textId="77777777" w:rsidR="00036B6E" w:rsidRPr="007939E8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</w:p>
    <w:p w14:paraId="1AF5A864" w14:textId="77777777" w:rsidR="00036B6E" w:rsidRPr="007939E8" w:rsidRDefault="00036B6E" w:rsidP="00B533BC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</w:p>
    <w:p w14:paraId="5D49C67D" w14:textId="77777777" w:rsidR="00036B6E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72509228" w14:textId="77777777" w:rsidR="00B533BC" w:rsidRPr="007939E8" w:rsidRDefault="00B533BC" w:rsidP="00036B6E">
      <w:pPr>
        <w:rPr>
          <w:rStyle w:val="ESBStandard1"/>
          <w:rFonts w:cs="Arial"/>
          <w:b/>
          <w:bCs/>
          <w:sz w:val="18"/>
          <w:szCs w:val="18"/>
        </w:rPr>
      </w:pPr>
    </w:p>
    <w:p w14:paraId="18040630" w14:textId="77777777" w:rsidR="00036B6E" w:rsidRPr="007939E8" w:rsidRDefault="00036B6E" w:rsidP="00036B6E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Fdo.:                                                                                                     Fdo.:                                                                                                     </w:t>
      </w:r>
    </w:p>
    <w:p w14:paraId="6D6E2A70" w14:textId="77777777" w:rsidR="00036B6E" w:rsidRDefault="00036B6E" w:rsidP="00036B6E">
      <w:pPr>
        <w:jc w:val="both"/>
        <w:rPr>
          <w:rFonts w:cs="Arial"/>
          <w:b/>
          <w:sz w:val="18"/>
          <w:szCs w:val="18"/>
        </w:rPr>
      </w:pPr>
    </w:p>
    <w:p w14:paraId="365F0412" w14:textId="77777777" w:rsidR="00B533BC" w:rsidRDefault="00B533BC" w:rsidP="00036B6E">
      <w:pPr>
        <w:jc w:val="both"/>
        <w:rPr>
          <w:rFonts w:cs="Arial"/>
          <w:b/>
          <w:sz w:val="18"/>
          <w:szCs w:val="18"/>
        </w:rPr>
      </w:pPr>
    </w:p>
    <w:p w14:paraId="762C0A44" w14:textId="77777777" w:rsidR="00036B6E" w:rsidRPr="008E5694" w:rsidRDefault="00036B6E" w:rsidP="00036B6E">
      <w:pPr>
        <w:shd w:val="clear" w:color="auto" w:fill="F2F2F2" w:themeFill="background1" w:themeFillShade="F2"/>
        <w:jc w:val="both"/>
        <w:rPr>
          <w:rFonts w:cs="Arial"/>
          <w:b/>
          <w:sz w:val="18"/>
          <w:szCs w:val="18"/>
          <w:u w:val="single"/>
        </w:rPr>
      </w:pPr>
      <w:r w:rsidRPr="00EB1D03">
        <w:rPr>
          <w:rFonts w:cs="Arial"/>
          <w:b/>
          <w:sz w:val="18"/>
          <w:szCs w:val="18"/>
          <w:u w:val="single"/>
        </w:rPr>
        <w:t>La firma del/de la representante legal de la entidad propuesta como nueva beneficiaria implica su conformidad con el informe de auditoría del proyecto como estado de cuentas cierto y con el reman</w:t>
      </w:r>
      <w:r w:rsidR="002C62D1">
        <w:rPr>
          <w:rFonts w:cs="Arial"/>
          <w:b/>
          <w:sz w:val="18"/>
          <w:szCs w:val="18"/>
          <w:u w:val="single"/>
        </w:rPr>
        <w:t>en</w:t>
      </w:r>
      <w:r w:rsidRPr="00EB1D03">
        <w:rPr>
          <w:rFonts w:cs="Arial"/>
          <w:b/>
          <w:sz w:val="18"/>
          <w:szCs w:val="18"/>
          <w:u w:val="single"/>
        </w:rPr>
        <w:t>te de costes directos que le serán tra</w:t>
      </w:r>
      <w:r w:rsidR="002C62D1">
        <w:rPr>
          <w:rFonts w:cs="Arial"/>
          <w:b/>
          <w:sz w:val="18"/>
          <w:szCs w:val="18"/>
          <w:u w:val="single"/>
        </w:rPr>
        <w:t>n</w:t>
      </w:r>
      <w:r w:rsidRPr="00EB1D03">
        <w:rPr>
          <w:rFonts w:cs="Arial"/>
          <w:b/>
          <w:sz w:val="18"/>
          <w:szCs w:val="18"/>
          <w:u w:val="single"/>
        </w:rPr>
        <w:t>sferidos</w:t>
      </w:r>
      <w:r w:rsidRPr="008E5694">
        <w:rPr>
          <w:rFonts w:cs="Arial"/>
          <w:b/>
          <w:sz w:val="18"/>
          <w:szCs w:val="18"/>
          <w:u w:val="single"/>
        </w:rPr>
        <w:t>.</w:t>
      </w:r>
    </w:p>
    <w:p w14:paraId="1292C9D8" w14:textId="77777777" w:rsidR="00036B6E" w:rsidRDefault="00036B6E" w:rsidP="00036B6E">
      <w:pPr>
        <w:jc w:val="both"/>
        <w:rPr>
          <w:rFonts w:cs="Arial"/>
          <w:sz w:val="18"/>
          <w:szCs w:val="18"/>
        </w:rPr>
      </w:pPr>
    </w:p>
    <w:p w14:paraId="24560FC1" w14:textId="77777777" w:rsidR="00036B6E" w:rsidRDefault="00036B6E" w:rsidP="00036B6E">
      <w:pPr>
        <w:jc w:val="both"/>
        <w:rPr>
          <w:rFonts w:cs="Arial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036B6E" w14:paraId="736D982F" w14:textId="77777777" w:rsidTr="000A3796">
        <w:tc>
          <w:tcPr>
            <w:tcW w:w="8644" w:type="dxa"/>
          </w:tcPr>
          <w:p w14:paraId="14A72001" w14:textId="77777777" w:rsidR="00036B6E" w:rsidRDefault="00036B6E" w:rsidP="000A3796">
            <w:pPr>
              <w:rPr>
                <w:rFonts w:cs="Arial"/>
                <w:b/>
                <w:sz w:val="18"/>
                <w:szCs w:val="18"/>
              </w:rPr>
            </w:pPr>
          </w:p>
          <w:p w14:paraId="6A838560" w14:textId="77777777" w:rsidR="00036B6E" w:rsidRPr="004B16F9" w:rsidRDefault="00036B6E" w:rsidP="000A3796">
            <w:pPr>
              <w:rPr>
                <w:rFonts w:cs="Arial"/>
                <w:b/>
                <w:sz w:val="18"/>
                <w:szCs w:val="18"/>
              </w:rPr>
            </w:pPr>
            <w:r w:rsidRPr="004B16F9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</w:t>
            </w:r>
            <w:r>
              <w:rPr>
                <w:rFonts w:cs="Arial"/>
                <w:b/>
                <w:sz w:val="18"/>
                <w:szCs w:val="18"/>
              </w:rPr>
              <w:t xml:space="preserve"> además</w:t>
            </w:r>
            <w:r w:rsidRPr="004B16F9">
              <w:rPr>
                <w:rFonts w:cs="Arial"/>
                <w:b/>
                <w:sz w:val="18"/>
                <w:szCs w:val="18"/>
              </w:rPr>
              <w:t>:</w:t>
            </w:r>
          </w:p>
          <w:p w14:paraId="52A0AADC" w14:textId="77777777" w:rsidR="00036B6E" w:rsidRPr="007939E8" w:rsidRDefault="00036B6E" w:rsidP="000A3796">
            <w:pPr>
              <w:jc w:val="both"/>
              <w:rPr>
                <w:rFonts w:cs="Arial"/>
                <w:b/>
                <w:bCs/>
                <w:sz w:val="18"/>
                <w:szCs w:val="18"/>
              </w:rPr>
            </w:pPr>
          </w:p>
          <w:p w14:paraId="78C7A4D7" w14:textId="77777777" w:rsidR="00036B6E" w:rsidRPr="007939E8" w:rsidRDefault="00036B6E" w:rsidP="000A3796">
            <w:pPr>
              <w:jc w:val="both"/>
              <w:rPr>
                <w:rFonts w:cs="Arial"/>
                <w:bCs/>
                <w:i/>
                <w:sz w:val="18"/>
                <w:szCs w:val="18"/>
              </w:rPr>
            </w:pPr>
            <w:r w:rsidRPr="007939E8">
              <w:rPr>
                <w:rFonts w:cs="Arial"/>
                <w:b/>
                <w:bCs/>
                <w:sz w:val="18"/>
                <w:szCs w:val="18"/>
              </w:rPr>
              <w:t>1</w:t>
            </w:r>
            <w:r>
              <w:rPr>
                <w:rFonts w:cs="Arial"/>
                <w:b/>
                <w:bCs/>
                <w:sz w:val="18"/>
                <w:szCs w:val="18"/>
              </w:rPr>
              <w:t>.</w:t>
            </w:r>
            <w:r w:rsidRPr="007939E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>I</w:t>
            </w:r>
            <w:r w:rsidRPr="007939E8">
              <w:rPr>
                <w:rFonts w:cs="Arial"/>
                <w:b/>
                <w:bCs/>
                <w:sz w:val="18"/>
                <w:szCs w:val="18"/>
              </w:rPr>
              <w:t xml:space="preserve">nforme de </w:t>
            </w:r>
            <w:r>
              <w:rPr>
                <w:rFonts w:cs="Arial"/>
                <w:b/>
                <w:bCs/>
                <w:sz w:val="18"/>
                <w:szCs w:val="18"/>
              </w:rPr>
              <w:t>auditoría</w:t>
            </w:r>
            <w:r w:rsidRPr="007939E8">
              <w:rPr>
                <w:rFonts w:cs="Arial"/>
                <w:b/>
                <w:bCs/>
                <w:sz w:val="18"/>
                <w:szCs w:val="18"/>
              </w:rPr>
              <w:t xml:space="preserve"> de cuentas externo que certifique el estado de cuentas de la ayuda concedida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. 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>Si se autoriza el cambio, el informe deberá ser aceptado por la nueva entidad beneficiaria como estado de cuentas cierto</w:t>
            </w:r>
            <w:r>
              <w:rPr>
                <w:rFonts w:cs="Arial"/>
                <w:b/>
                <w:bCs/>
                <w:sz w:val="18"/>
                <w:szCs w:val="18"/>
              </w:rPr>
              <w:t>,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 xml:space="preserve"> ya que a partir de la fecha de la auditoría la responsabilidad será asumida plenamente por esta</w:t>
            </w:r>
            <w:r w:rsidRPr="00EB1D03">
              <w:rPr>
                <w:rFonts w:cs="Arial"/>
                <w:b/>
                <w:bCs/>
                <w:i/>
                <w:sz w:val="18"/>
                <w:szCs w:val="18"/>
              </w:rPr>
              <w:t>.</w:t>
            </w:r>
          </w:p>
          <w:p w14:paraId="1E0BD407" w14:textId="77777777" w:rsidR="00036B6E" w:rsidRPr="007939E8" w:rsidRDefault="00036B6E" w:rsidP="000A3796">
            <w:pPr>
              <w:jc w:val="both"/>
              <w:rPr>
                <w:rFonts w:cs="Arial"/>
                <w:bCs/>
                <w:i/>
                <w:sz w:val="18"/>
                <w:szCs w:val="18"/>
              </w:rPr>
            </w:pPr>
          </w:p>
          <w:p w14:paraId="46D1D733" w14:textId="77777777" w:rsidR="00036B6E" w:rsidRPr="00EB1D03" w:rsidRDefault="00036B6E" w:rsidP="000A3796">
            <w:pPr>
              <w:jc w:val="both"/>
              <w:rPr>
                <w:rFonts w:cs="Arial"/>
                <w:b/>
                <w:color w:val="000000"/>
                <w:sz w:val="18"/>
                <w:szCs w:val="18"/>
              </w:rPr>
            </w:pPr>
            <w:r w:rsidRPr="007939E8">
              <w:rPr>
                <w:rFonts w:cs="Arial"/>
                <w:b/>
                <w:bCs/>
                <w:sz w:val="18"/>
                <w:szCs w:val="18"/>
              </w:rPr>
              <w:t>2. D</w:t>
            </w:r>
            <w:r w:rsidRPr="007939E8">
              <w:rPr>
                <w:rFonts w:cs="Arial"/>
                <w:b/>
                <w:color w:val="333333"/>
                <w:sz w:val="18"/>
                <w:szCs w:val="18"/>
              </w:rPr>
              <w:t>eclaración responsable expresa</w:t>
            </w:r>
            <w:r>
              <w:rPr>
                <w:rFonts w:cs="Arial"/>
                <w:b/>
                <w:color w:val="333333"/>
                <w:sz w:val="18"/>
                <w:szCs w:val="18"/>
              </w:rPr>
              <w:t>, que recoja los cuatro supuestos que figuran en el</w:t>
            </w:r>
            <w:r w:rsidRPr="007939E8">
              <w:rPr>
                <w:rFonts w:cs="Arial"/>
                <w:b/>
                <w:color w:val="333333"/>
                <w:sz w:val="18"/>
                <w:szCs w:val="18"/>
              </w:rPr>
              <w:t xml:space="preserve"> </w:t>
            </w:r>
            <w:r w:rsidRPr="00C46303">
              <w:rPr>
                <w:rFonts w:cs="Arial"/>
                <w:b/>
                <w:color w:val="333333"/>
                <w:sz w:val="18"/>
                <w:szCs w:val="18"/>
              </w:rPr>
              <w:t>modelo disponible en la web de la convocatoria</w:t>
            </w:r>
            <w:r w:rsidRPr="007939E8">
              <w:rPr>
                <w:rFonts w:cs="Arial"/>
                <w:b/>
                <w:color w:val="333333"/>
                <w:sz w:val="18"/>
                <w:szCs w:val="18"/>
              </w:rPr>
              <w:t>, así como los certificados que acrediten el cumplimiento de las obligaciones tributarias y con la Seguridad Social.</w:t>
            </w:r>
            <w:r w:rsidRPr="007939E8">
              <w:rPr>
                <w:rFonts w:cs="Arial"/>
                <w:color w:val="333333"/>
                <w:sz w:val="18"/>
                <w:szCs w:val="18"/>
              </w:rPr>
              <w:t xml:space="preserve"> (</w:t>
            </w:r>
            <w:r w:rsidRPr="00EB1D03">
              <w:rPr>
                <w:rFonts w:cs="Arial"/>
                <w:b/>
                <w:color w:val="333333"/>
                <w:sz w:val="18"/>
                <w:szCs w:val="18"/>
              </w:rPr>
              <w:t>Cuando la entidad solicitante se encuentre</w:t>
            </w:r>
            <w:r w:rsidRPr="007939E8">
              <w:rPr>
                <w:rFonts w:cs="Arial"/>
                <w:color w:val="333333"/>
                <w:sz w:val="18"/>
                <w:szCs w:val="18"/>
              </w:rPr>
              <w:t xml:space="preserve"> </w:t>
            </w:r>
            <w:r w:rsidRPr="00EB1D03">
              <w:rPr>
                <w:rFonts w:cs="Arial"/>
                <w:b/>
                <w:color w:val="333333"/>
                <w:sz w:val="18"/>
                <w:szCs w:val="18"/>
              </w:rPr>
              <w:t>en alguno de los supuestos previstos en el artículo 24 del Reglamento de la Ley General de Subvenciones, el cumplimiento de las obligaciones tributarias y con la Seguridad Social podrá acreditarse mediante una declaración responsable).</w:t>
            </w:r>
          </w:p>
          <w:p w14:paraId="7B39A461" w14:textId="77777777" w:rsidR="00036B6E" w:rsidRPr="00EB1D03" w:rsidRDefault="00036B6E" w:rsidP="000A3796">
            <w:pPr>
              <w:jc w:val="both"/>
              <w:rPr>
                <w:rFonts w:cs="Arial"/>
                <w:b/>
                <w:color w:val="000000"/>
                <w:sz w:val="18"/>
                <w:szCs w:val="18"/>
              </w:rPr>
            </w:pPr>
          </w:p>
          <w:p w14:paraId="6D6409CF" w14:textId="77777777" w:rsidR="00036B6E" w:rsidRPr="00EB1D03" w:rsidRDefault="00036B6E" w:rsidP="000A3796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EB1D03">
              <w:rPr>
                <w:rFonts w:cs="Arial"/>
                <w:b/>
                <w:bCs/>
                <w:sz w:val="18"/>
                <w:szCs w:val="18"/>
              </w:rPr>
              <w:t>3</w:t>
            </w:r>
            <w:r w:rsidRPr="00EB1D03">
              <w:rPr>
                <w:rFonts w:cs="Arial"/>
                <w:b/>
                <w:bCs/>
                <w:i/>
                <w:sz w:val="18"/>
                <w:szCs w:val="18"/>
              </w:rPr>
              <w:t xml:space="preserve">. 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>Si el proyecto tuviera implicaciones en materia</w:t>
            </w:r>
            <w:r w:rsidRPr="00EB1D03">
              <w:rPr>
                <w:rFonts w:cs="Arial"/>
                <w:b/>
                <w:sz w:val="18"/>
                <w:szCs w:val="18"/>
              </w:rPr>
              <w:t xml:space="preserve"> de bioética, bioseguridad, seguridad biológica y experimentación animal, </w:t>
            </w:r>
            <w:r w:rsidRPr="00EB1D03">
              <w:rPr>
                <w:rFonts w:cs="Arial"/>
                <w:b/>
                <w:bCs/>
                <w:sz w:val="18"/>
                <w:szCs w:val="18"/>
              </w:rPr>
              <w:t xml:space="preserve">declaración responsable firmada por el/la representante legal de la nueva entidad beneficiaria en que se diga que la nueva entidad reúne </w:t>
            </w:r>
            <w:r w:rsidRPr="00EB1D03">
              <w:rPr>
                <w:rFonts w:cs="Arial"/>
                <w:b/>
                <w:sz w:val="18"/>
                <w:szCs w:val="18"/>
              </w:rPr>
              <w:t>los requisitos y cuenta con las autorizaciones, certificados o informes necesarios para el desarrollo del proyecto conforme a lo establecido por la normativa vigente en dichas materias.</w:t>
            </w:r>
          </w:p>
          <w:p w14:paraId="31D92BAF" w14:textId="77777777" w:rsidR="00036B6E" w:rsidRDefault="00036B6E" w:rsidP="000A3796">
            <w:pPr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4E744B71" w14:textId="77777777" w:rsidR="00036B6E" w:rsidRDefault="00036B6E" w:rsidP="00036B6E">
      <w:pPr>
        <w:rPr>
          <w:rFonts w:cs="Arial"/>
          <w:b/>
          <w:sz w:val="18"/>
          <w:szCs w:val="18"/>
        </w:rPr>
      </w:pPr>
    </w:p>
    <w:p w14:paraId="5E7F1E5E" w14:textId="77777777" w:rsidR="00036B6E" w:rsidRPr="007939E8" w:rsidRDefault="00036B6E" w:rsidP="00036B6E">
      <w:pPr>
        <w:autoSpaceDE w:val="0"/>
        <w:autoSpaceDN w:val="0"/>
        <w:adjustRightInd w:val="0"/>
        <w:jc w:val="both"/>
        <w:rPr>
          <w:rFonts w:cs="Arial"/>
          <w:b/>
          <w:i/>
          <w:sz w:val="18"/>
          <w:szCs w:val="18"/>
        </w:rPr>
      </w:pPr>
    </w:p>
    <w:p w14:paraId="4DBCE0B4" w14:textId="77777777" w:rsidR="00036B6E" w:rsidRPr="005C39C4" w:rsidRDefault="00036B6E" w:rsidP="00036B6E"/>
    <w:p w14:paraId="62052A16" w14:textId="77777777" w:rsidR="00036B6E" w:rsidRPr="007939E8" w:rsidRDefault="00036B6E" w:rsidP="005C39C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sectPr w:rsidR="00036B6E" w:rsidRPr="007939E8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7F18C" w14:textId="77777777" w:rsidR="00D8125F" w:rsidRDefault="00D8125F">
      <w:r>
        <w:separator/>
      </w:r>
    </w:p>
  </w:endnote>
  <w:endnote w:type="continuationSeparator" w:id="0">
    <w:p w14:paraId="7CB03DE4" w14:textId="77777777" w:rsidR="00D8125F" w:rsidRDefault="00D81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F8D87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9BF4661" wp14:editId="79FBB74C">
              <wp:simplePos x="0" y="0"/>
              <wp:positionH relativeFrom="column">
                <wp:posOffset>4901565</wp:posOffset>
              </wp:positionH>
              <wp:positionV relativeFrom="paragraph">
                <wp:posOffset>65405</wp:posOffset>
              </wp:positionV>
              <wp:extent cx="1417320" cy="273050"/>
              <wp:effectExtent l="0" t="0" r="0" b="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7320" cy="273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59BA18" w14:textId="77777777" w:rsidR="00662209" w:rsidRDefault="00662209" w:rsidP="00662209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e-mail: TED.segui@aei.gob.es</w:t>
                          </w:r>
                        </w:p>
                        <w:p w14:paraId="764536E8" w14:textId="77777777" w:rsidR="00CA467D" w:rsidRDefault="00CA467D" w:rsidP="00CA467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BF4661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85.95pt;margin-top:5.15pt;width:111.6pt;height:2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" o:allowincell="f" stroked="f">
              <v:textbox>
                <w:txbxContent>
                  <w:p w14:paraId="7D59BA18" w14:textId="77777777" w:rsidR="00662209" w:rsidRDefault="00662209" w:rsidP="00662209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e-mail: TED.segui@aei.gob.es</w:t>
                    </w:r>
                  </w:p>
                  <w:p w14:paraId="764536E8" w14:textId="77777777" w:rsidR="00CA467D" w:rsidRDefault="00CA467D" w:rsidP="00CA467D"/>
                </w:txbxContent>
              </v:textbox>
            </v:shape>
          </w:pict>
        </mc:Fallback>
      </mc:AlternateContent>
    </w: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2BC54DCF" w14:textId="77777777" w:rsidR="00CA467D" w:rsidRPr="00CA467D" w:rsidRDefault="00B533BC" w:rsidP="00B533BC">
    <w:pPr>
      <w:tabs>
        <w:tab w:val="center" w:pos="4960"/>
      </w:tabs>
      <w:rPr>
        <w:rFonts w:ascii="Times New Roman" w:hAnsi="Times New Roman"/>
        <w:szCs w:val="20"/>
        <w:lang w:val="es-ES_tradnl"/>
      </w:rPr>
    </w:pPr>
    <w:r>
      <w:rPr>
        <w:rFonts w:ascii="Times New Roman" w:hAnsi="Times New Roman"/>
        <w:szCs w:val="20"/>
        <w:lang w:val="es-ES_tradnl"/>
      </w:rPr>
      <w:tab/>
    </w:r>
    <w:r w:rsidR="00CA467D"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8B3EA6D" wp14:editId="39352F57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EC8A9F" w14:textId="77777777" w:rsidR="00CA467D" w:rsidRDefault="00CA467D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B3EA6D" id="Rectangle 13" o:spid="_x0000_s1029" style="position:absolute;margin-left:11.75pt;margin-top:7pt;width:4.4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" o:allowincell="f" filled="f" stroked="f">
              <v:textbox inset="0,0,0,0">
                <w:txbxContent>
                  <w:p w14:paraId="50EC8A9F" w14:textId="77777777" w:rsidR="00CA467D" w:rsidRDefault="00CA467D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="00CA467D"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4865EAFB" wp14:editId="08F478E0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AAA282" w14:textId="77777777" w:rsidR="00CA467D" w:rsidRDefault="00CA467D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65EAFB" id="Rectangle 6" o:spid="_x0000_s1030" style="position:absolute;margin-left:11.75pt;margin-top:7pt;width:4.45pt;height: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" o:allowincell="f" filled="f" stroked="f">
              <v:textbox inset="0,0,0,0">
                <w:txbxContent>
                  <w:p w14:paraId="0CAAA282" w14:textId="77777777" w:rsidR="00CA467D" w:rsidRDefault="00CA467D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="00CA467D" w:rsidRPr="00CA467D">
      <w:rPr>
        <w:rFonts w:ascii="Times New Roman" w:hAnsi="Times New Roman"/>
        <w:noProof/>
        <w:szCs w:val="20"/>
      </w:rPr>
      <w:drawing>
        <wp:inline distT="0" distB="0" distL="0" distR="0" wp14:anchorId="25CDED1D" wp14:editId="680E2CCD">
          <wp:extent cx="5400040" cy="5400040"/>
          <wp:effectExtent l="0" t="0" r="0" b="0"/>
          <wp:docPr id="3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A467D" w:rsidRPr="00CA467D">
      <w:rPr>
        <w:rFonts w:ascii="Times New Roman" w:hAnsi="Times New Roman"/>
        <w:szCs w:val="20"/>
        <w:lang w:val="es-ES_tradnl"/>
      </w:rPr>
      <w:tab/>
    </w:r>
    <w:r w:rsidR="00CA467D" w:rsidRPr="00CA467D">
      <w:rPr>
        <w:rFonts w:ascii="Times New Roman" w:hAnsi="Times New Roman"/>
        <w:noProof/>
        <w:szCs w:val="20"/>
      </w:rPr>
      <w:drawing>
        <wp:inline distT="0" distB="0" distL="0" distR="0" wp14:anchorId="02D9A851" wp14:editId="731AD7DB">
          <wp:extent cx="5400040" cy="5400040"/>
          <wp:effectExtent l="0" t="0" r="0" b="0"/>
          <wp:docPr id="3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46C8E7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596236D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1BDA00D0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55DFAEA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16FA432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2FAED0D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2F64F23A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31DCE" w14:textId="77777777" w:rsidR="00D8125F" w:rsidRDefault="00D8125F">
      <w:r>
        <w:separator/>
      </w:r>
    </w:p>
  </w:footnote>
  <w:footnote w:type="continuationSeparator" w:id="0">
    <w:p w14:paraId="54215533" w14:textId="77777777" w:rsidR="00D8125F" w:rsidRDefault="00D81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3B746" w14:textId="5BB51457" w:rsidR="0099453F" w:rsidRDefault="001B5A6D" w:rsidP="00B533BC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w:drawing>
        <wp:inline distT="0" distB="0" distL="0" distR="0" wp14:anchorId="18234653" wp14:editId="7D525C8A">
          <wp:extent cx="5400040" cy="869315"/>
          <wp:effectExtent l="0" t="0" r="0" b="6985"/>
          <wp:docPr id="285704988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704988" name="Imagen 1" descr="Imagen que contiene Interfaz de usuario gráfic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869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DA3156" w14:textId="77777777" w:rsidR="001B5A6D" w:rsidRDefault="001B5A6D" w:rsidP="00B533BC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017035"/>
    <w:multiLevelType w:val="hybridMultilevel"/>
    <w:tmpl w:val="EC9493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ADE56CE"/>
    <w:multiLevelType w:val="hybridMultilevel"/>
    <w:tmpl w:val="E7D6BD8A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220514">
    <w:abstractNumId w:val="8"/>
  </w:num>
  <w:num w:numId="2" w16cid:durableId="457988949">
    <w:abstractNumId w:val="5"/>
  </w:num>
  <w:num w:numId="3" w16cid:durableId="1638610917">
    <w:abstractNumId w:val="10"/>
  </w:num>
  <w:num w:numId="4" w16cid:durableId="2000885977">
    <w:abstractNumId w:val="2"/>
  </w:num>
  <w:num w:numId="5" w16cid:durableId="1551721774">
    <w:abstractNumId w:val="7"/>
  </w:num>
  <w:num w:numId="6" w16cid:durableId="1954046673">
    <w:abstractNumId w:val="9"/>
  </w:num>
  <w:num w:numId="7" w16cid:durableId="2131901233">
    <w:abstractNumId w:val="4"/>
  </w:num>
  <w:num w:numId="8" w16cid:durableId="1056051810">
    <w:abstractNumId w:val="12"/>
  </w:num>
  <w:num w:numId="9" w16cid:durableId="852494431">
    <w:abstractNumId w:val="0"/>
  </w:num>
  <w:num w:numId="10" w16cid:durableId="4446201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31853611">
    <w:abstractNumId w:val="6"/>
  </w:num>
  <w:num w:numId="12" w16cid:durableId="799229083">
    <w:abstractNumId w:val="11"/>
  </w:num>
  <w:num w:numId="13" w16cid:durableId="1618564264">
    <w:abstractNumId w:val="13"/>
  </w:num>
  <w:num w:numId="14" w16cid:durableId="1724330981">
    <w:abstractNumId w:val="3"/>
  </w:num>
  <w:num w:numId="15" w16cid:durableId="17547451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36B6E"/>
    <w:rsid w:val="000441B2"/>
    <w:rsid w:val="00064AA5"/>
    <w:rsid w:val="00084333"/>
    <w:rsid w:val="00095704"/>
    <w:rsid w:val="000A2EF1"/>
    <w:rsid w:val="000A301D"/>
    <w:rsid w:val="000C2AE2"/>
    <w:rsid w:val="000F377A"/>
    <w:rsid w:val="001139CE"/>
    <w:rsid w:val="001158B7"/>
    <w:rsid w:val="00127C5A"/>
    <w:rsid w:val="001402D0"/>
    <w:rsid w:val="001B5A6D"/>
    <w:rsid w:val="001C346F"/>
    <w:rsid w:val="00232CB7"/>
    <w:rsid w:val="00235B93"/>
    <w:rsid w:val="00236012"/>
    <w:rsid w:val="00244173"/>
    <w:rsid w:val="002458F2"/>
    <w:rsid w:val="002637FD"/>
    <w:rsid w:val="002951F1"/>
    <w:rsid w:val="002B018D"/>
    <w:rsid w:val="002C62D1"/>
    <w:rsid w:val="002D1847"/>
    <w:rsid w:val="002D4F82"/>
    <w:rsid w:val="002D5738"/>
    <w:rsid w:val="002F704A"/>
    <w:rsid w:val="003140BD"/>
    <w:rsid w:val="003201FC"/>
    <w:rsid w:val="00332B93"/>
    <w:rsid w:val="00347B2C"/>
    <w:rsid w:val="00356F47"/>
    <w:rsid w:val="00357962"/>
    <w:rsid w:val="00376263"/>
    <w:rsid w:val="003A6489"/>
    <w:rsid w:val="003B3488"/>
    <w:rsid w:val="003C453A"/>
    <w:rsid w:val="00404014"/>
    <w:rsid w:val="0043324A"/>
    <w:rsid w:val="00433CF5"/>
    <w:rsid w:val="00434706"/>
    <w:rsid w:val="00437E47"/>
    <w:rsid w:val="00461C9B"/>
    <w:rsid w:val="00465839"/>
    <w:rsid w:val="004A3BB0"/>
    <w:rsid w:val="004B1CEC"/>
    <w:rsid w:val="004C6CB1"/>
    <w:rsid w:val="004D2A76"/>
    <w:rsid w:val="004D413B"/>
    <w:rsid w:val="004E4D0D"/>
    <w:rsid w:val="004F1417"/>
    <w:rsid w:val="004F52F0"/>
    <w:rsid w:val="004F70DC"/>
    <w:rsid w:val="004F7DC6"/>
    <w:rsid w:val="005108BD"/>
    <w:rsid w:val="00517A23"/>
    <w:rsid w:val="00517D59"/>
    <w:rsid w:val="00524E50"/>
    <w:rsid w:val="00525348"/>
    <w:rsid w:val="00556BC5"/>
    <w:rsid w:val="0056150F"/>
    <w:rsid w:val="00563B90"/>
    <w:rsid w:val="00575EF0"/>
    <w:rsid w:val="005876A7"/>
    <w:rsid w:val="00593701"/>
    <w:rsid w:val="005B21BA"/>
    <w:rsid w:val="005C39C4"/>
    <w:rsid w:val="005C78CA"/>
    <w:rsid w:val="005E296B"/>
    <w:rsid w:val="00602074"/>
    <w:rsid w:val="00607E35"/>
    <w:rsid w:val="00625B4C"/>
    <w:rsid w:val="0063346A"/>
    <w:rsid w:val="00637A21"/>
    <w:rsid w:val="00662209"/>
    <w:rsid w:val="00663C9B"/>
    <w:rsid w:val="00676D07"/>
    <w:rsid w:val="006800D9"/>
    <w:rsid w:val="006A31E5"/>
    <w:rsid w:val="006B68AB"/>
    <w:rsid w:val="006C73C9"/>
    <w:rsid w:val="006E13DA"/>
    <w:rsid w:val="006F09DC"/>
    <w:rsid w:val="006F6E6F"/>
    <w:rsid w:val="0073028C"/>
    <w:rsid w:val="00732026"/>
    <w:rsid w:val="00750BAF"/>
    <w:rsid w:val="0076681D"/>
    <w:rsid w:val="007779B1"/>
    <w:rsid w:val="00787F5C"/>
    <w:rsid w:val="007A1495"/>
    <w:rsid w:val="007B4F76"/>
    <w:rsid w:val="007C156C"/>
    <w:rsid w:val="007C1610"/>
    <w:rsid w:val="007C49EA"/>
    <w:rsid w:val="007C67E0"/>
    <w:rsid w:val="007E153D"/>
    <w:rsid w:val="007E161B"/>
    <w:rsid w:val="007E5FB8"/>
    <w:rsid w:val="007F76E4"/>
    <w:rsid w:val="00802FE2"/>
    <w:rsid w:val="00811481"/>
    <w:rsid w:val="0084059D"/>
    <w:rsid w:val="00842981"/>
    <w:rsid w:val="00855C1B"/>
    <w:rsid w:val="008635BA"/>
    <w:rsid w:val="008672DC"/>
    <w:rsid w:val="00874865"/>
    <w:rsid w:val="00890C5B"/>
    <w:rsid w:val="00894530"/>
    <w:rsid w:val="008A44C0"/>
    <w:rsid w:val="008A59E7"/>
    <w:rsid w:val="008C45A5"/>
    <w:rsid w:val="008D0B31"/>
    <w:rsid w:val="008E05D0"/>
    <w:rsid w:val="008E2AA1"/>
    <w:rsid w:val="008E5694"/>
    <w:rsid w:val="00902703"/>
    <w:rsid w:val="00905393"/>
    <w:rsid w:val="00924430"/>
    <w:rsid w:val="00931110"/>
    <w:rsid w:val="00940DCE"/>
    <w:rsid w:val="009446A3"/>
    <w:rsid w:val="0094744E"/>
    <w:rsid w:val="00967C9B"/>
    <w:rsid w:val="00990D17"/>
    <w:rsid w:val="00993905"/>
    <w:rsid w:val="0099453F"/>
    <w:rsid w:val="009B7B29"/>
    <w:rsid w:val="009C12F1"/>
    <w:rsid w:val="009F4D39"/>
    <w:rsid w:val="00A2547C"/>
    <w:rsid w:val="00A3013E"/>
    <w:rsid w:val="00A3306D"/>
    <w:rsid w:val="00A4635A"/>
    <w:rsid w:val="00A534CA"/>
    <w:rsid w:val="00A90E12"/>
    <w:rsid w:val="00AF7C82"/>
    <w:rsid w:val="00B23392"/>
    <w:rsid w:val="00B436ED"/>
    <w:rsid w:val="00B45FB3"/>
    <w:rsid w:val="00B533BC"/>
    <w:rsid w:val="00B74707"/>
    <w:rsid w:val="00B81300"/>
    <w:rsid w:val="00B91022"/>
    <w:rsid w:val="00BA559C"/>
    <w:rsid w:val="00C14D6D"/>
    <w:rsid w:val="00C20AFF"/>
    <w:rsid w:val="00C21A15"/>
    <w:rsid w:val="00C30B50"/>
    <w:rsid w:val="00C31D58"/>
    <w:rsid w:val="00C5258B"/>
    <w:rsid w:val="00C5498C"/>
    <w:rsid w:val="00C6219E"/>
    <w:rsid w:val="00C75356"/>
    <w:rsid w:val="00C87DA2"/>
    <w:rsid w:val="00C9007E"/>
    <w:rsid w:val="00CA467D"/>
    <w:rsid w:val="00CB31FC"/>
    <w:rsid w:val="00CB35A3"/>
    <w:rsid w:val="00CB4F01"/>
    <w:rsid w:val="00CC2738"/>
    <w:rsid w:val="00CD53D1"/>
    <w:rsid w:val="00CE2707"/>
    <w:rsid w:val="00CF6EC0"/>
    <w:rsid w:val="00D10FDB"/>
    <w:rsid w:val="00D122F6"/>
    <w:rsid w:val="00D24BE5"/>
    <w:rsid w:val="00D25489"/>
    <w:rsid w:val="00D35FA3"/>
    <w:rsid w:val="00D52E53"/>
    <w:rsid w:val="00D63290"/>
    <w:rsid w:val="00D7362D"/>
    <w:rsid w:val="00D8125F"/>
    <w:rsid w:val="00D96122"/>
    <w:rsid w:val="00DA3560"/>
    <w:rsid w:val="00DA7CF4"/>
    <w:rsid w:val="00DB2BBE"/>
    <w:rsid w:val="00DC2B6D"/>
    <w:rsid w:val="00DE5F6E"/>
    <w:rsid w:val="00DF0B32"/>
    <w:rsid w:val="00DF2B92"/>
    <w:rsid w:val="00E233BA"/>
    <w:rsid w:val="00E343D3"/>
    <w:rsid w:val="00E60E4D"/>
    <w:rsid w:val="00E66BEA"/>
    <w:rsid w:val="00E86472"/>
    <w:rsid w:val="00E87E7B"/>
    <w:rsid w:val="00E92A33"/>
    <w:rsid w:val="00EB1D03"/>
    <w:rsid w:val="00EB1FFF"/>
    <w:rsid w:val="00EE69CC"/>
    <w:rsid w:val="00F16479"/>
    <w:rsid w:val="00F2467C"/>
    <w:rsid w:val="00F410A6"/>
    <w:rsid w:val="00F44281"/>
    <w:rsid w:val="00F73ABB"/>
    <w:rsid w:val="00F75637"/>
    <w:rsid w:val="00FA62B9"/>
    <w:rsid w:val="00FE0802"/>
    <w:rsid w:val="00FE2C80"/>
    <w:rsid w:val="00FE35D0"/>
    <w:rsid w:val="00FE3C49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C01EF94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0441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8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ciencia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E0775E-1DD7-4B6D-A3F4-D06C18514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0</TotalTime>
  <Pages>3</Pages>
  <Words>741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Garcia Mazario, Marta</cp:lastModifiedBy>
  <cp:revision>3</cp:revision>
  <cp:lastPrinted>2016-06-06T11:54:00Z</cp:lastPrinted>
  <dcterms:created xsi:type="dcterms:W3CDTF">2024-01-19T15:01:00Z</dcterms:created>
  <dcterms:modified xsi:type="dcterms:W3CDTF">2024-01-19T15:09:00Z</dcterms:modified>
</cp:coreProperties>
</file>